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sz w:val="24"/>
          <w:szCs w:val="24"/>
          <w:lang w:eastAsia="zh-CN"/>
        </w:rPr>
        <w:sectPr>
          <w:headerReference r:id="rId3" w:type="default"/>
          <w:pgSz w:w="16838" w:h="11906" w:orient="landscape"/>
          <w:pgMar w:top="1021" w:right="1304" w:bottom="851" w:left="130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  <w:bookmarkStart w:id="0" w:name="_Toc31109"/>
      <w:bookmarkStart w:id="1" w:name="_Toc31143"/>
    </w:p>
    <w:p>
      <w:pPr>
        <w:jc w:val="left"/>
        <w:rPr>
          <w:rFonts w:hint="eastAsia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eastAsia="zh-CN"/>
        </w:rPr>
        <w:t>附件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：油罐更新改造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验收报告书</w:t>
      </w:r>
    </w:p>
    <w:p>
      <w:pPr>
        <w:pStyle w:val="2"/>
        <w:jc w:val="center"/>
        <w:rPr>
          <w:rFonts w:hint="default"/>
          <w:lang w:eastAsia="zh-CN"/>
        </w:rPr>
      </w:pPr>
      <w:r>
        <w:drawing>
          <wp:inline distT="0" distB="0" distL="114300" distR="114300">
            <wp:extent cx="5062855" cy="7924165"/>
            <wp:effectExtent l="0" t="0" r="444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2855" cy="7924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br w:type="page"/>
      </w:r>
    </w:p>
    <w:p>
      <w:pPr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cs="Times New Roman"/>
          <w:sz w:val="24"/>
          <w:szCs w:val="24"/>
          <w:lang w:eastAsia="zh-CN"/>
        </w:rPr>
        <w:t>附件</w:t>
      </w:r>
      <w:r>
        <w:rPr>
          <w:rFonts w:hint="eastAsia" w:cs="Times New Roman"/>
          <w:sz w:val="24"/>
          <w:szCs w:val="24"/>
          <w:lang w:val="en-US" w:eastAsia="zh-CN"/>
        </w:rPr>
        <w:t>7 油罐清洗服务合同</w:t>
      </w:r>
    </w:p>
    <w:p>
      <w:pPr>
        <w:jc w:val="center"/>
      </w:pPr>
      <w:r>
        <w:drawing>
          <wp:inline distT="0" distB="0" distL="114300" distR="114300">
            <wp:extent cx="5973445" cy="8352155"/>
            <wp:effectExtent l="0" t="0" r="8255" b="1079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3445" cy="8352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6077585" cy="8514080"/>
            <wp:effectExtent l="0" t="0" r="18415" b="127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77585" cy="8514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6158230" cy="8362315"/>
            <wp:effectExtent l="0" t="0" r="13970" b="63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8230" cy="8362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bookmarkEnd w:id="0"/>
    <w:bookmarkEnd w:id="1"/>
    <w:p>
      <w:pPr>
        <w:jc w:val="both"/>
        <w:rPr>
          <w:rFonts w:hint="default" w:ascii="Times New Roman" w:hAnsi="Times New Roman" w:cs="Times New Roman"/>
          <w:sz w:val="21"/>
          <w:szCs w:val="21"/>
          <w:lang w:eastAsia="zh-CN"/>
        </w:rPr>
        <w:sectPr>
          <w:pgSz w:w="11906" w:h="16838"/>
          <w:pgMar w:top="1304" w:right="851" w:bottom="1304" w:left="102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  <w:bookmarkStart w:id="2" w:name="_GoBack"/>
      <w:bookmarkEnd w:id="2"/>
    </w:p>
    <w:p/>
    <w:sectPr>
      <w:pgSz w:w="16838" w:h="11906" w:orient="landscape"/>
      <w:pgMar w:top="1021" w:right="1304" w:bottom="851" w:left="130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17D51"/>
    <w:rsid w:val="010D7FD6"/>
    <w:rsid w:val="01592AAB"/>
    <w:rsid w:val="05FD6A49"/>
    <w:rsid w:val="07433E74"/>
    <w:rsid w:val="090B4195"/>
    <w:rsid w:val="19BF4386"/>
    <w:rsid w:val="1A206D57"/>
    <w:rsid w:val="215B64E6"/>
    <w:rsid w:val="23AC62EC"/>
    <w:rsid w:val="29E07AAE"/>
    <w:rsid w:val="33F3734D"/>
    <w:rsid w:val="34DA7410"/>
    <w:rsid w:val="36C82199"/>
    <w:rsid w:val="372626D0"/>
    <w:rsid w:val="377561EE"/>
    <w:rsid w:val="37EE73FC"/>
    <w:rsid w:val="422A126E"/>
    <w:rsid w:val="4BAB2A42"/>
    <w:rsid w:val="4BAD7FE5"/>
    <w:rsid w:val="517F146C"/>
    <w:rsid w:val="55817D51"/>
    <w:rsid w:val="57470DFF"/>
    <w:rsid w:val="599B226D"/>
    <w:rsid w:val="64B54FB0"/>
    <w:rsid w:val="688A737E"/>
    <w:rsid w:val="6D535020"/>
    <w:rsid w:val="6FE5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表格"/>
    <w:basedOn w:val="1"/>
    <w:next w:val="1"/>
    <w:qFormat/>
    <w:uiPriority w:val="0"/>
    <w:pPr>
      <w:snapToGrid w:val="0"/>
      <w:spacing w:before="20" w:after="20"/>
      <w:jc w:val="center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2018-11-09T00:23:00Z</dcterms:created>
  <dc:creator>Winner ～楠</dc:creator>
  <cp:lastModifiedBy>WPS_1527834579</cp:lastModifiedBy>
  <dcterms:modified xsi:type="dcterms:W3CDTF">2019-01-07T09:02:18Z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